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C69" w:rsidRDefault="00624C69" w:rsidP="00775776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РОССИЙСКАЯ   ФЕДЕРАЦИЯ</w:t>
      </w:r>
    </w:p>
    <w:p w:rsidR="00624C69" w:rsidRDefault="00624C69" w:rsidP="007757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ТУЛЬСКАЯ   ОБЛАСТЬ</w:t>
      </w:r>
    </w:p>
    <w:p w:rsidR="00624C69" w:rsidRDefault="00624C69" w:rsidP="0077577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АДМИНИСТРАЦИЯ МУНИЦИПАЛЬНОГО ОБРАЗОВАНИЯ</w:t>
      </w:r>
    </w:p>
    <w:p w:rsidR="00624C69" w:rsidRDefault="00624C69" w:rsidP="00775776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 ЕФРЕМОВ</w:t>
      </w:r>
    </w:p>
    <w:p w:rsidR="00624C69" w:rsidRDefault="00624C69" w:rsidP="00775776">
      <w:pPr>
        <w:pBdr>
          <w:bottom w:val="single" w:sz="12" w:space="1" w:color="auto"/>
        </w:pBdr>
        <w:jc w:val="center"/>
        <w:rPr>
          <w:rFonts w:ascii="Times New Roman" w:hAnsi="Times New Roman"/>
          <w:b/>
          <w:spacing w:val="40"/>
          <w:sz w:val="24"/>
          <w:szCs w:val="24"/>
        </w:rPr>
      </w:pPr>
      <w:r>
        <w:rPr>
          <w:rFonts w:ascii="Times New Roman" w:hAnsi="Times New Roman"/>
          <w:b/>
          <w:spacing w:val="40"/>
          <w:sz w:val="24"/>
          <w:szCs w:val="24"/>
        </w:rPr>
        <w:t>КОМИТЕТ ПО ОБРАЗОВАНИЮ</w:t>
      </w:r>
    </w:p>
    <w:p w:rsidR="00624C69" w:rsidRDefault="00624C69" w:rsidP="0077577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301840, Тульская область, город Ефремов, улица Комсомольская, дом 74</w:t>
      </w:r>
    </w:p>
    <w:p w:rsidR="00624C69" w:rsidRDefault="00624C69" w:rsidP="0077577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телефон (48741) 65892, тел/факс (48741) 65941,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obr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efr</w:t>
      </w:r>
      <w:r>
        <w:rPr>
          <w:rFonts w:ascii="Times New Roman" w:hAnsi="Times New Roman"/>
          <w:sz w:val="24"/>
          <w:szCs w:val="24"/>
        </w:rPr>
        <w:t>@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</w:p>
    <w:tbl>
      <w:tblPr>
        <w:tblW w:w="960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536"/>
      </w:tblGrid>
      <w:tr w:rsidR="00624C69" w:rsidRPr="001B68C5" w:rsidTr="00C30DEE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624C69" w:rsidRPr="001B68C5" w:rsidRDefault="00624C69" w:rsidP="00C30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4C69" w:rsidRPr="001B68C5" w:rsidRDefault="00624C69" w:rsidP="00C30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C5">
              <w:rPr>
                <w:rFonts w:ascii="Times New Roman" w:hAnsi="Times New Roman"/>
                <w:b/>
                <w:sz w:val="24"/>
                <w:szCs w:val="24"/>
              </w:rPr>
              <w:t>№ 754</w:t>
            </w:r>
          </w:p>
          <w:p w:rsidR="00624C69" w:rsidRPr="001B68C5" w:rsidRDefault="00624C69" w:rsidP="00C30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8C5">
              <w:rPr>
                <w:rFonts w:ascii="Times New Roman" w:hAnsi="Times New Roman"/>
                <w:b/>
                <w:sz w:val="24"/>
                <w:szCs w:val="24"/>
              </w:rPr>
              <w:t>От 08.05.2018</w:t>
            </w:r>
          </w:p>
          <w:p w:rsidR="00624C69" w:rsidRPr="001B68C5" w:rsidRDefault="00624C69" w:rsidP="00C30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624C69" w:rsidRPr="001B68C5" w:rsidRDefault="00624C69" w:rsidP="00C30DE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24C69" w:rsidRPr="001B68C5" w:rsidRDefault="00624C69" w:rsidP="00C30DE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8C5">
              <w:rPr>
                <w:rFonts w:ascii="Times New Roman" w:hAnsi="Times New Roman"/>
                <w:b/>
                <w:sz w:val="24"/>
                <w:szCs w:val="24"/>
              </w:rPr>
              <w:t>Руководителям ОУ</w:t>
            </w:r>
          </w:p>
        </w:tc>
      </w:tr>
    </w:tbl>
    <w:p w:rsidR="00624C69" w:rsidRDefault="00624C69" w:rsidP="00371F59">
      <w:pPr>
        <w:rPr>
          <w:rFonts w:ascii="Times New Roman" w:hAnsi="Times New Roman"/>
          <w:b/>
          <w:sz w:val="24"/>
          <w:szCs w:val="24"/>
        </w:rPr>
      </w:pPr>
    </w:p>
    <w:p w:rsidR="00624C69" w:rsidRDefault="00624C69" w:rsidP="007757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руководители!</w:t>
      </w:r>
    </w:p>
    <w:p w:rsidR="00624C69" w:rsidRPr="002172D5" w:rsidRDefault="00624C69" w:rsidP="007757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9257"/>
      </w:tblGrid>
      <w:tr w:rsidR="00624C69" w:rsidRPr="001B68C5" w:rsidTr="00C30DEE">
        <w:trPr>
          <w:trHeight w:val="4640"/>
        </w:trPr>
        <w:tc>
          <w:tcPr>
            <w:tcW w:w="9257" w:type="dxa"/>
          </w:tcPr>
          <w:p w:rsidR="00624C69" w:rsidRPr="002172D5" w:rsidRDefault="00624C69" w:rsidP="00C30D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Комитет по образованию в </w:t>
            </w: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соответствии с письмом Департамента развития новых форм образования направления «Социальные проекты» Агентства стратегических инициатив (АСИ) информирует о старте инициативы АСИ «Кадры будущего для регионов». </w:t>
            </w:r>
          </w:p>
          <w:p w:rsidR="00624C69" w:rsidRPr="002172D5" w:rsidRDefault="00624C69" w:rsidP="00371F5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Тульская область вошла в число 7 регионов, руководители которых подтвердили свое участие в пилотной реализации инициативы. </w:t>
            </w:r>
          </w:p>
          <w:p w:rsidR="00624C69" w:rsidRPr="002172D5" w:rsidRDefault="00624C69" w:rsidP="00C30D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Инициатива направлена на школьников от 14 до 17 лет, ориентированных на развитие своих регионов, их обучение и профессиональное сопровождение, в том числе с использованием института наставничества. </w:t>
            </w:r>
          </w:p>
          <w:p w:rsidR="00624C69" w:rsidRPr="002172D5" w:rsidRDefault="00624C69" w:rsidP="00C30DE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Результатом реализации инициативы станут региональные лидерские команды из числа талантливых и высокомотивированных детей и молодёжи и их наставников. </w:t>
            </w:r>
          </w:p>
          <w:p w:rsidR="00624C69" w:rsidRPr="002172D5" w:rsidRDefault="00624C69" w:rsidP="00371F5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 рамках иниц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иативы ребятам под руководством </w:t>
            </w: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высококвалифицированных наставников должна быть предоставлена возможность социальных и профессиональных проб, в том числе в разных отраслях экономики, на ключевых предприятиях региона. Стажировки школьников на производстве должны стать обязательным элементом их индивидуальных образовательных траекторий. </w:t>
            </w:r>
          </w:p>
          <w:p w:rsidR="00624C69" w:rsidRPr="002172D5" w:rsidRDefault="00624C69" w:rsidP="00371F59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 ходе реализации инициативы планируется разработать и нормативно закрепить механизмы мотивированного закрепления талантов у себя в регионах (система профнавигации для детей и молодежи, отложенный трудовой договор, целевое обучение, стажировки и практики, дуальное обучение и другие). </w:t>
            </w:r>
          </w:p>
          <w:p w:rsidR="00624C69" w:rsidRPr="002172D5" w:rsidRDefault="00624C69" w:rsidP="00C30DE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662A91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Первый этап</w:t>
            </w: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– открытый набор детей в возрасте от 14 до 17 лет (апрель – май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2172D5">
                <w:rPr>
                  <w:rFonts w:ascii="Times New Roman" w:hAnsi="Times New Roman"/>
                  <w:color w:val="000000"/>
                  <w:sz w:val="28"/>
                  <w:szCs w:val="28"/>
                  <w:lang w:eastAsia="en-US"/>
                </w:rPr>
                <w:t>2018 г</w:t>
              </w:r>
            </w:smartTag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.) на портале «Одарённые дети». </w:t>
            </w:r>
          </w:p>
          <w:p w:rsidR="00624C69" w:rsidRDefault="00624C69" w:rsidP="00C30DE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2172D5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По завершению этого этапа будет сформирован список из 200-500 участников. </w:t>
            </w:r>
          </w:p>
          <w:p w:rsidR="00624C69" w:rsidRDefault="00624C69" w:rsidP="006461E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7F7513"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47.75pt;height:657.75pt;visibility:visible">
                  <v:imagedata r:id="rId4" o:title=""/>
                </v:shape>
              </w:pict>
            </w:r>
          </w:p>
          <w:p w:rsidR="00624C69" w:rsidRDefault="00624C69" w:rsidP="00C30DEE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624C69" w:rsidRPr="002172D5" w:rsidRDefault="00624C69" w:rsidP="006461E5">
            <w:pPr>
              <w:pStyle w:val="Default"/>
              <w:rPr>
                <w:sz w:val="28"/>
                <w:szCs w:val="28"/>
                <w:lang w:eastAsia="en-US"/>
              </w:rPr>
            </w:pPr>
          </w:p>
        </w:tc>
      </w:tr>
    </w:tbl>
    <w:p w:rsidR="00624C69" w:rsidRDefault="00624C69"/>
    <w:sectPr w:rsidR="00624C69" w:rsidSect="00E02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5776"/>
    <w:rsid w:val="000261CD"/>
    <w:rsid w:val="001B68C5"/>
    <w:rsid w:val="002172D5"/>
    <w:rsid w:val="002D27A1"/>
    <w:rsid w:val="00371F59"/>
    <w:rsid w:val="004A1FBB"/>
    <w:rsid w:val="004F68B9"/>
    <w:rsid w:val="00624C69"/>
    <w:rsid w:val="006300E3"/>
    <w:rsid w:val="006461E5"/>
    <w:rsid w:val="00662A91"/>
    <w:rsid w:val="00665B55"/>
    <w:rsid w:val="0076618D"/>
    <w:rsid w:val="00775776"/>
    <w:rsid w:val="007F7513"/>
    <w:rsid w:val="00A7000D"/>
    <w:rsid w:val="00C30DEE"/>
    <w:rsid w:val="00C86821"/>
    <w:rsid w:val="00E02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776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77577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77577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4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61E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279</Words>
  <Characters>1591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В.О.Е-ЦООД</dc:creator>
  <cp:keywords/>
  <dc:description/>
  <cp:lastModifiedBy>User</cp:lastModifiedBy>
  <cp:revision>4</cp:revision>
  <dcterms:created xsi:type="dcterms:W3CDTF">2018-05-10T04:13:00Z</dcterms:created>
  <dcterms:modified xsi:type="dcterms:W3CDTF">2018-05-18T05:13:00Z</dcterms:modified>
</cp:coreProperties>
</file>